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66" w:rsidRDefault="00652FB6">
      <w:pPr>
        <w:pBdr>
          <w:bottom w:val="single" w:sz="12" w:space="1" w:color="auto"/>
        </w:pBdr>
        <w:rPr>
          <w:rFonts w:ascii="Arial Narrow" w:hAnsi="Arial Narrow"/>
          <w:b/>
          <w:sz w:val="56"/>
          <w:szCs w:val="56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71500" cy="685800"/>
                <wp:effectExtent l="0" t="0" r="0" b="0"/>
                <wp:docPr id="2" name="Kresliace 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2" o:spid="_x0000_s1026" editas="canvas" style="width:45pt;height:54pt;mso-position-horizontal-relative:char;mso-position-vertical-relative:line" coordsize="5715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;height:685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571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Rh6+AAAA2gAAAA8AAABkcnMvZG93bnJldi54bWxET8uqwjAQ3Qv+QxjBnaa6UKlGEUF0oRd8&#10;bNwNzdgGm0ltota/vxEEV8PhPGe2aGwpnlR741jBoJ+AIM6cNpwrOJ/WvQkIH5A1lo5JwZs8LObt&#10;1gxT7V58oOcx5CKGsE9RQRFClUrps4Is+r6riCN3dbXFEGGdS13jK4bbUg6TZCQtGo4NBVa0Kii7&#10;HR9WwWWwd4fbfmnGZvOX4GN3D3i5K9XtNMspiEBN+Im/7q2O8+HzyufK+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QRh6+AAAA2gAAAA8AAAAAAAAAAAAAAAAAnwIAAGRy&#10;cy9kb3ducmV2LnhtbFBLBQYAAAAABAAEAPcAAACKAwAAAAA=&#10;">
                  <v:imagedata r:id="rId6" o:title=""/>
                </v:shape>
                <w10:anchorlock/>
              </v:group>
            </w:pict>
          </mc:Fallback>
        </mc:AlternateContent>
      </w:r>
      <w:r w:rsidR="00A00566">
        <w:t xml:space="preserve">      </w:t>
      </w:r>
      <w:r w:rsidR="00A00566" w:rsidRPr="00070DA7">
        <w:rPr>
          <w:rFonts w:ascii="Arial Narrow" w:hAnsi="Arial Narrow"/>
          <w:b/>
          <w:sz w:val="56"/>
          <w:szCs w:val="56"/>
        </w:rPr>
        <w:t>O b e c   L i p t o v s k á   L ú ž n a</w:t>
      </w:r>
    </w:p>
    <w:p w:rsidR="00065932" w:rsidRPr="00F40484" w:rsidRDefault="00065932">
      <w:pPr>
        <w:pBdr>
          <w:bottom w:val="single" w:sz="12" w:space="1" w:color="auto"/>
        </w:pBdr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sz w:val="56"/>
          <w:szCs w:val="56"/>
        </w:rPr>
        <w:tab/>
      </w:r>
      <w:r>
        <w:rPr>
          <w:rFonts w:ascii="Arial Narrow" w:hAnsi="Arial Narrow"/>
          <w:b/>
          <w:sz w:val="56"/>
          <w:szCs w:val="56"/>
        </w:rPr>
        <w:tab/>
        <w:t xml:space="preserve">        </w:t>
      </w:r>
    </w:p>
    <w:p w:rsidR="00A00566" w:rsidRPr="00F40484" w:rsidRDefault="00F40484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  <w:t xml:space="preserve">V Liptovskej Lúžnej, dňa </w:t>
      </w:r>
      <w:r w:rsidR="008027D8">
        <w:rPr>
          <w:rFonts w:ascii="Tahoma" w:hAnsi="Tahoma" w:cs="Tahoma"/>
        </w:rPr>
        <w:t>30.01. 2019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00566" w:rsidRDefault="00A00566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  <w:t>OZNÁMENIE</w:t>
      </w:r>
    </w:p>
    <w:p w:rsidR="001C5025" w:rsidRDefault="001C5025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Obec Liptovská Lúžna oznamuje, že elektronická adresa na doručovanie oznámení o delegovaní členov do okrskovej volebnej  komisie  na Voľby </w:t>
      </w:r>
      <w:r w:rsidR="00D2708F">
        <w:rPr>
          <w:rFonts w:ascii="Tahoma" w:hAnsi="Tahoma" w:cs="Tahoma"/>
          <w:sz w:val="28"/>
          <w:szCs w:val="28"/>
        </w:rPr>
        <w:t>p</w:t>
      </w:r>
      <w:r w:rsidR="008027D8">
        <w:rPr>
          <w:rFonts w:ascii="Tahoma" w:hAnsi="Tahoma" w:cs="Tahoma"/>
          <w:sz w:val="28"/>
          <w:szCs w:val="28"/>
        </w:rPr>
        <w:t xml:space="preserve">rezidenta SR </w:t>
      </w:r>
      <w:r>
        <w:rPr>
          <w:rFonts w:ascii="Tahoma" w:hAnsi="Tahoma" w:cs="Tahoma"/>
          <w:sz w:val="28"/>
          <w:szCs w:val="28"/>
        </w:rPr>
        <w:t xml:space="preserve"> konané dňa </w:t>
      </w:r>
      <w:r w:rsidR="008027D8">
        <w:rPr>
          <w:rFonts w:ascii="Tahoma" w:hAnsi="Tahoma" w:cs="Tahoma"/>
          <w:sz w:val="28"/>
          <w:szCs w:val="28"/>
        </w:rPr>
        <w:t>16</w:t>
      </w:r>
      <w:r>
        <w:rPr>
          <w:rFonts w:ascii="Tahoma" w:hAnsi="Tahoma" w:cs="Tahoma"/>
          <w:sz w:val="28"/>
          <w:szCs w:val="28"/>
        </w:rPr>
        <w:t>. marca 201</w:t>
      </w:r>
      <w:r w:rsidR="008027D8">
        <w:rPr>
          <w:rFonts w:ascii="Tahoma" w:hAnsi="Tahoma" w:cs="Tahoma"/>
          <w:sz w:val="28"/>
          <w:szCs w:val="28"/>
        </w:rPr>
        <w:t>9 a 30.</w:t>
      </w:r>
      <w:r w:rsidR="00D2708F">
        <w:rPr>
          <w:rFonts w:ascii="Tahoma" w:hAnsi="Tahoma" w:cs="Tahoma"/>
          <w:sz w:val="28"/>
          <w:szCs w:val="28"/>
        </w:rPr>
        <w:t xml:space="preserve"> </w:t>
      </w:r>
      <w:r w:rsidR="008027D8">
        <w:rPr>
          <w:rFonts w:ascii="Tahoma" w:hAnsi="Tahoma" w:cs="Tahoma"/>
          <w:sz w:val="28"/>
          <w:szCs w:val="28"/>
        </w:rPr>
        <w:t xml:space="preserve">marca 2019  a adresa na doručenie žiadosti o vydanie hlasovacieho preukazu </w:t>
      </w:r>
      <w:r>
        <w:rPr>
          <w:rFonts w:ascii="Tahoma" w:hAnsi="Tahoma" w:cs="Tahoma"/>
          <w:sz w:val="28"/>
          <w:szCs w:val="28"/>
        </w:rPr>
        <w:t xml:space="preserve"> je:</w:t>
      </w:r>
    </w:p>
    <w:p w:rsidR="001C5025" w:rsidRDefault="001C5025">
      <w:pPr>
        <w:rPr>
          <w:rFonts w:ascii="Tahoma" w:hAnsi="Tahoma" w:cs="Tahoma"/>
          <w:sz w:val="28"/>
          <w:szCs w:val="28"/>
        </w:rPr>
      </w:pPr>
    </w:p>
    <w:p w:rsidR="001C5025" w:rsidRPr="001C5025" w:rsidRDefault="001C5025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1C5025">
        <w:rPr>
          <w:rFonts w:ascii="Tahoma" w:hAnsi="Tahoma" w:cs="Tahoma"/>
          <w:b/>
          <w:sz w:val="36"/>
          <w:szCs w:val="36"/>
        </w:rPr>
        <w:t>starosta</w:t>
      </w:r>
      <w:r w:rsidRPr="001C5025">
        <w:rPr>
          <w:rFonts w:ascii="Albertus" w:hAnsi="Albertus" w:cs="Tahoma"/>
          <w:b/>
          <w:sz w:val="36"/>
          <w:szCs w:val="36"/>
        </w:rPr>
        <w:t>@</w:t>
      </w:r>
      <w:r w:rsidRPr="001C5025">
        <w:rPr>
          <w:rFonts w:ascii="Tahoma" w:hAnsi="Tahoma" w:cs="Tahoma"/>
          <w:b/>
          <w:sz w:val="36"/>
          <w:szCs w:val="36"/>
        </w:rPr>
        <w:t>liptovskaluzna.sk</w:t>
      </w:r>
    </w:p>
    <w:p w:rsidR="00A00566" w:rsidRDefault="00A00566" w:rsidP="00A36E47">
      <w:pPr>
        <w:tabs>
          <w:tab w:val="left" w:pos="2552"/>
          <w:tab w:val="left" w:pos="5103"/>
        </w:tabs>
        <w:rPr>
          <w:b/>
          <w:sz w:val="16"/>
          <w:szCs w:val="16"/>
        </w:rPr>
      </w:pPr>
    </w:p>
    <w:p w:rsidR="00B620AD" w:rsidRDefault="00A00566" w:rsidP="001C5025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</w:p>
    <w:p w:rsidR="00B620AD" w:rsidRDefault="00B620A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A00566" w:rsidRDefault="007C7773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BC6020" w:rsidRDefault="00F40484" w:rsidP="008027D8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sectPr w:rsidR="001011DD" w:rsidSect="00434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24"/>
    <w:rsid w:val="00065932"/>
    <w:rsid w:val="00070DA7"/>
    <w:rsid w:val="00095137"/>
    <w:rsid w:val="000C0D69"/>
    <w:rsid w:val="000C598E"/>
    <w:rsid w:val="001011DD"/>
    <w:rsid w:val="00103702"/>
    <w:rsid w:val="00105C50"/>
    <w:rsid w:val="00163355"/>
    <w:rsid w:val="001B0812"/>
    <w:rsid w:val="001C5025"/>
    <w:rsid w:val="001D153D"/>
    <w:rsid w:val="001F1E70"/>
    <w:rsid w:val="002332F6"/>
    <w:rsid w:val="002E3B24"/>
    <w:rsid w:val="003723D0"/>
    <w:rsid w:val="003D3CA2"/>
    <w:rsid w:val="003D5E5C"/>
    <w:rsid w:val="00434ED7"/>
    <w:rsid w:val="004F073D"/>
    <w:rsid w:val="005A69D1"/>
    <w:rsid w:val="005D496E"/>
    <w:rsid w:val="00652FB6"/>
    <w:rsid w:val="006F09C7"/>
    <w:rsid w:val="00747F4C"/>
    <w:rsid w:val="00755194"/>
    <w:rsid w:val="00785A69"/>
    <w:rsid w:val="007C7773"/>
    <w:rsid w:val="008027D8"/>
    <w:rsid w:val="00813E16"/>
    <w:rsid w:val="00850606"/>
    <w:rsid w:val="00875322"/>
    <w:rsid w:val="00916F56"/>
    <w:rsid w:val="009F761D"/>
    <w:rsid w:val="00A00566"/>
    <w:rsid w:val="00A36E47"/>
    <w:rsid w:val="00A95513"/>
    <w:rsid w:val="00AA46BA"/>
    <w:rsid w:val="00AC67F3"/>
    <w:rsid w:val="00B620AD"/>
    <w:rsid w:val="00B93AC0"/>
    <w:rsid w:val="00BC6020"/>
    <w:rsid w:val="00C629E7"/>
    <w:rsid w:val="00CD283E"/>
    <w:rsid w:val="00D2708F"/>
    <w:rsid w:val="00F40484"/>
    <w:rsid w:val="00F77B07"/>
    <w:rsid w:val="00FB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9F6AA8FA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 b e c   L i p t o v s k á   L ú ž n a</vt:lpstr>
    </vt:vector>
  </TitlesOfParts>
  <Company>Obec Liptovská Lúžna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L i p t o v s k á   L ú ž n a</dc:title>
  <dc:creator>lovingerova</dc:creator>
  <cp:lastModifiedBy>Veselovská Eva</cp:lastModifiedBy>
  <cp:revision>2</cp:revision>
  <cp:lastPrinted>2019-01-31T13:55:00Z</cp:lastPrinted>
  <dcterms:created xsi:type="dcterms:W3CDTF">2019-01-31T13:56:00Z</dcterms:created>
  <dcterms:modified xsi:type="dcterms:W3CDTF">2019-01-31T13:56:00Z</dcterms:modified>
</cp:coreProperties>
</file>