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66" w:rsidRDefault="00652FB6">
      <w:pPr>
        <w:pBdr>
          <w:bottom w:val="single" w:sz="12" w:space="1" w:color="auto"/>
        </w:pBdr>
        <w:rPr>
          <w:rFonts w:ascii="Arial Narrow" w:hAnsi="Arial Narrow"/>
          <w:b/>
          <w:sz w:val="56"/>
          <w:szCs w:val="56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71500" cy="685800"/>
                <wp:effectExtent l="0" t="0" r="0" b="0"/>
                <wp:docPr id="2" name="Kresliace 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85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resliace plátno 2" o:spid="_x0000_s1026" editas="canvas" style="width:45pt;height:54pt;mso-position-horizontal-relative:char;mso-position-vertical-relative:line" coordsize="5715,6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15;height:685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5715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Rh6+AAAA2gAAAA8AAABkcnMvZG93bnJldi54bWxET8uqwjAQ3Qv+QxjBnaa6UKlGEUF0oRd8&#10;bNwNzdgGm0ltota/vxEEV8PhPGe2aGwpnlR741jBoJ+AIM6cNpwrOJ/WvQkIH5A1lo5JwZs8LObt&#10;1gxT7V58oOcx5CKGsE9RQRFClUrps4Is+r6riCN3dbXFEGGdS13jK4bbUg6TZCQtGo4NBVa0Kii7&#10;HR9WwWWwd4fbfmnGZvOX4GN3D3i5K9XtNMspiEBN+Im/7q2O8+HzyufK+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OQRh6+AAAA2gAAAA8AAAAAAAAAAAAAAAAAnwIAAGRy&#10;cy9kb3ducmV2LnhtbFBLBQYAAAAABAAEAPcAAACKAwAAAAA=&#10;">
                  <v:imagedata r:id="rId6" o:title=""/>
                </v:shape>
                <w10:anchorlock/>
              </v:group>
            </w:pict>
          </mc:Fallback>
        </mc:AlternateContent>
      </w:r>
      <w:r w:rsidR="00A00566">
        <w:t xml:space="preserve">      </w:t>
      </w:r>
      <w:r w:rsidR="00A00566" w:rsidRPr="00070DA7">
        <w:rPr>
          <w:rFonts w:ascii="Arial Narrow" w:hAnsi="Arial Narrow"/>
          <w:b/>
          <w:sz w:val="56"/>
          <w:szCs w:val="56"/>
        </w:rPr>
        <w:t>O b e c   L i p t o v s k á   L ú ž n a</w:t>
      </w:r>
    </w:p>
    <w:p w:rsidR="00065932" w:rsidRPr="00F40484" w:rsidRDefault="00065932">
      <w:pPr>
        <w:pBdr>
          <w:bottom w:val="single" w:sz="12" w:space="1" w:color="auto"/>
        </w:pBdr>
        <w:rPr>
          <w:rFonts w:ascii="Arial Narrow" w:hAnsi="Arial Narrow"/>
          <w:b/>
          <w:sz w:val="48"/>
          <w:szCs w:val="48"/>
        </w:rPr>
      </w:pPr>
      <w:r>
        <w:rPr>
          <w:rFonts w:ascii="Arial Narrow" w:hAnsi="Arial Narrow"/>
          <w:b/>
          <w:sz w:val="56"/>
          <w:szCs w:val="56"/>
        </w:rPr>
        <w:tab/>
      </w:r>
      <w:r>
        <w:rPr>
          <w:rFonts w:ascii="Arial Narrow" w:hAnsi="Arial Narrow"/>
          <w:b/>
          <w:sz w:val="56"/>
          <w:szCs w:val="56"/>
        </w:rPr>
        <w:tab/>
        <w:t xml:space="preserve">        </w:t>
      </w:r>
    </w:p>
    <w:p w:rsidR="00A00566" w:rsidRPr="00F40484" w:rsidRDefault="00F40484">
      <w:pPr>
        <w:rPr>
          <w:rFonts w:ascii="Tahoma" w:hAnsi="Tahoma" w:cs="Tahoma"/>
        </w:rPr>
      </w:pPr>
      <w:r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</w:r>
      <w:r w:rsidR="001C5025">
        <w:rPr>
          <w:rFonts w:ascii="Tahoma" w:hAnsi="Tahoma" w:cs="Tahoma"/>
        </w:rPr>
        <w:tab/>
        <w:t>V Liptovskej Lúžnej, dňa 04.12.201</w:t>
      </w:r>
      <w:r w:rsidR="004D5E57">
        <w:rPr>
          <w:rFonts w:ascii="Tahoma" w:hAnsi="Tahoma" w:cs="Tahoma"/>
        </w:rPr>
        <w:t>9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A00566" w:rsidRDefault="00A00566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48"/>
          <w:szCs w:val="48"/>
        </w:rPr>
      </w:pP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</w:r>
      <w:r>
        <w:rPr>
          <w:rFonts w:ascii="Tahoma" w:hAnsi="Tahoma" w:cs="Tahoma"/>
          <w:sz w:val="48"/>
          <w:szCs w:val="48"/>
        </w:rPr>
        <w:tab/>
        <w:t>OZNÁMENIE</w:t>
      </w:r>
    </w:p>
    <w:p w:rsidR="001C5025" w:rsidRDefault="001C5025">
      <w:pPr>
        <w:rPr>
          <w:rFonts w:ascii="Tahoma" w:hAnsi="Tahoma" w:cs="Tahoma"/>
          <w:sz w:val="48"/>
          <w:szCs w:val="48"/>
        </w:rPr>
      </w:pPr>
    </w:p>
    <w:p w:rsidR="001C5025" w:rsidRDefault="001C5025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Obec Liptovská Lúžna oznamuje, že elektronická adresa na doručovanie oznámení o delegovaní členov</w:t>
      </w:r>
      <w:r w:rsidR="004D5E57">
        <w:rPr>
          <w:rFonts w:ascii="Tahoma" w:hAnsi="Tahoma" w:cs="Tahoma"/>
          <w:sz w:val="28"/>
          <w:szCs w:val="28"/>
        </w:rPr>
        <w:t xml:space="preserve"> a náhradníkov</w:t>
      </w:r>
      <w:r>
        <w:rPr>
          <w:rFonts w:ascii="Tahoma" w:hAnsi="Tahoma" w:cs="Tahoma"/>
          <w:sz w:val="28"/>
          <w:szCs w:val="28"/>
        </w:rPr>
        <w:t xml:space="preserve"> do okrskov</w:t>
      </w:r>
      <w:r w:rsidR="004D5E57">
        <w:rPr>
          <w:rFonts w:ascii="Tahoma" w:hAnsi="Tahoma" w:cs="Tahoma"/>
          <w:sz w:val="28"/>
          <w:szCs w:val="28"/>
        </w:rPr>
        <w:t>ých</w:t>
      </w:r>
      <w:r>
        <w:rPr>
          <w:rFonts w:ascii="Tahoma" w:hAnsi="Tahoma" w:cs="Tahoma"/>
          <w:sz w:val="28"/>
          <w:szCs w:val="28"/>
        </w:rPr>
        <w:t xml:space="preserve"> volebn</w:t>
      </w:r>
      <w:r w:rsidR="004D5E57">
        <w:rPr>
          <w:rFonts w:ascii="Tahoma" w:hAnsi="Tahoma" w:cs="Tahoma"/>
          <w:sz w:val="28"/>
          <w:szCs w:val="28"/>
        </w:rPr>
        <w:t>ých</w:t>
      </w:r>
      <w:r>
        <w:rPr>
          <w:rFonts w:ascii="Tahoma" w:hAnsi="Tahoma" w:cs="Tahoma"/>
          <w:sz w:val="28"/>
          <w:szCs w:val="28"/>
        </w:rPr>
        <w:t xml:space="preserve">  komisi</w:t>
      </w:r>
      <w:r w:rsidR="004D5E57">
        <w:rPr>
          <w:rFonts w:ascii="Tahoma" w:hAnsi="Tahoma" w:cs="Tahoma"/>
          <w:sz w:val="28"/>
          <w:szCs w:val="28"/>
        </w:rPr>
        <w:t>í</w:t>
      </w:r>
      <w:r>
        <w:rPr>
          <w:rFonts w:ascii="Tahoma" w:hAnsi="Tahoma" w:cs="Tahoma"/>
          <w:sz w:val="28"/>
          <w:szCs w:val="28"/>
        </w:rPr>
        <w:t xml:space="preserve">  na Voľby do NR SR konané dňa </w:t>
      </w:r>
      <w:r w:rsidR="004D5E57">
        <w:rPr>
          <w:rFonts w:ascii="Tahoma" w:hAnsi="Tahoma" w:cs="Tahoma"/>
          <w:sz w:val="28"/>
          <w:szCs w:val="28"/>
        </w:rPr>
        <w:t>29</w:t>
      </w:r>
      <w:r>
        <w:rPr>
          <w:rFonts w:ascii="Tahoma" w:hAnsi="Tahoma" w:cs="Tahoma"/>
          <w:sz w:val="28"/>
          <w:szCs w:val="28"/>
        </w:rPr>
        <w:t xml:space="preserve">. </w:t>
      </w:r>
      <w:r w:rsidR="004D5E57">
        <w:rPr>
          <w:rFonts w:ascii="Tahoma" w:hAnsi="Tahoma" w:cs="Tahoma"/>
          <w:sz w:val="28"/>
          <w:szCs w:val="28"/>
        </w:rPr>
        <w:t>februára</w:t>
      </w:r>
      <w:r>
        <w:rPr>
          <w:rFonts w:ascii="Tahoma" w:hAnsi="Tahoma" w:cs="Tahoma"/>
          <w:sz w:val="28"/>
          <w:szCs w:val="28"/>
        </w:rPr>
        <w:t xml:space="preserve"> 20</w:t>
      </w:r>
      <w:r w:rsidR="00C4509D">
        <w:rPr>
          <w:rFonts w:ascii="Tahoma" w:hAnsi="Tahoma" w:cs="Tahoma"/>
          <w:sz w:val="28"/>
          <w:szCs w:val="28"/>
        </w:rPr>
        <w:t>20</w:t>
      </w:r>
      <w:bookmarkStart w:id="0" w:name="_GoBack"/>
      <w:bookmarkEnd w:id="0"/>
      <w:r>
        <w:rPr>
          <w:rFonts w:ascii="Tahoma" w:hAnsi="Tahoma" w:cs="Tahoma"/>
          <w:sz w:val="28"/>
          <w:szCs w:val="28"/>
        </w:rPr>
        <w:t xml:space="preserve"> je:</w:t>
      </w:r>
    </w:p>
    <w:p w:rsidR="001C5025" w:rsidRDefault="001C5025">
      <w:pPr>
        <w:rPr>
          <w:rFonts w:ascii="Tahoma" w:hAnsi="Tahoma" w:cs="Tahoma"/>
          <w:sz w:val="28"/>
          <w:szCs w:val="28"/>
        </w:rPr>
      </w:pPr>
    </w:p>
    <w:p w:rsidR="001C5025" w:rsidRPr="001C5025" w:rsidRDefault="001C5025">
      <w:pPr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>
        <w:rPr>
          <w:rFonts w:ascii="Tahoma" w:hAnsi="Tahoma" w:cs="Tahoma"/>
          <w:sz w:val="28"/>
          <w:szCs w:val="28"/>
        </w:rPr>
        <w:tab/>
      </w:r>
      <w:r w:rsidRPr="001C5025">
        <w:rPr>
          <w:rFonts w:ascii="Tahoma" w:hAnsi="Tahoma" w:cs="Tahoma"/>
          <w:b/>
          <w:sz w:val="36"/>
          <w:szCs w:val="36"/>
        </w:rPr>
        <w:t>starosta</w:t>
      </w:r>
      <w:r w:rsidRPr="001C5025">
        <w:rPr>
          <w:rFonts w:ascii="Albertus" w:hAnsi="Albertus" w:cs="Tahoma"/>
          <w:b/>
          <w:sz w:val="36"/>
          <w:szCs w:val="36"/>
        </w:rPr>
        <w:t>@</w:t>
      </w:r>
      <w:r w:rsidRPr="001C5025">
        <w:rPr>
          <w:rFonts w:ascii="Tahoma" w:hAnsi="Tahoma" w:cs="Tahoma"/>
          <w:b/>
          <w:sz w:val="36"/>
          <w:szCs w:val="36"/>
        </w:rPr>
        <w:t>liptovskaluzna.sk</w:t>
      </w:r>
    </w:p>
    <w:p w:rsidR="00A00566" w:rsidRDefault="00A00566" w:rsidP="00A36E47">
      <w:pPr>
        <w:tabs>
          <w:tab w:val="left" w:pos="2552"/>
          <w:tab w:val="left" w:pos="5103"/>
        </w:tabs>
        <w:rPr>
          <w:b/>
          <w:sz w:val="16"/>
          <w:szCs w:val="16"/>
        </w:rPr>
      </w:pPr>
    </w:p>
    <w:p w:rsidR="00B620AD" w:rsidRDefault="00A00566" w:rsidP="001C5025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</w:p>
    <w:p w:rsidR="00B620AD" w:rsidRDefault="00B620A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BC6020" w:rsidRDefault="007C7773" w:rsidP="00C4509D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p w:rsidR="001011DD" w:rsidRDefault="001011DD" w:rsidP="00A36E47">
      <w:pPr>
        <w:tabs>
          <w:tab w:val="left" w:pos="2552"/>
          <w:tab w:val="left" w:pos="5103"/>
        </w:tabs>
        <w:rPr>
          <w:rFonts w:ascii="Arial" w:hAnsi="Arial" w:cs="Arial"/>
          <w:sz w:val="22"/>
          <w:szCs w:val="22"/>
        </w:rPr>
      </w:pPr>
    </w:p>
    <w:sectPr w:rsidR="001011DD" w:rsidSect="00434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ertus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B24"/>
    <w:rsid w:val="00065932"/>
    <w:rsid w:val="00070DA7"/>
    <w:rsid w:val="00095137"/>
    <w:rsid w:val="000C0D69"/>
    <w:rsid w:val="000C598E"/>
    <w:rsid w:val="001011DD"/>
    <w:rsid w:val="00103702"/>
    <w:rsid w:val="00105C50"/>
    <w:rsid w:val="00163355"/>
    <w:rsid w:val="001B0812"/>
    <w:rsid w:val="001C5025"/>
    <w:rsid w:val="001D153D"/>
    <w:rsid w:val="001F1E70"/>
    <w:rsid w:val="002332F6"/>
    <w:rsid w:val="002E3B24"/>
    <w:rsid w:val="003723D0"/>
    <w:rsid w:val="003D3CA2"/>
    <w:rsid w:val="003D5E5C"/>
    <w:rsid w:val="00434ED7"/>
    <w:rsid w:val="004D5E57"/>
    <w:rsid w:val="004F073D"/>
    <w:rsid w:val="005A69D1"/>
    <w:rsid w:val="005D496E"/>
    <w:rsid w:val="00652FB6"/>
    <w:rsid w:val="006F09C7"/>
    <w:rsid w:val="00747F4C"/>
    <w:rsid w:val="00755194"/>
    <w:rsid w:val="00785A69"/>
    <w:rsid w:val="007C7773"/>
    <w:rsid w:val="00813E16"/>
    <w:rsid w:val="00850606"/>
    <w:rsid w:val="00875322"/>
    <w:rsid w:val="00916F56"/>
    <w:rsid w:val="009F761D"/>
    <w:rsid w:val="00A00566"/>
    <w:rsid w:val="00A36E47"/>
    <w:rsid w:val="00A95513"/>
    <w:rsid w:val="00AA46BA"/>
    <w:rsid w:val="00AC67F3"/>
    <w:rsid w:val="00B620AD"/>
    <w:rsid w:val="00B93AC0"/>
    <w:rsid w:val="00BC6020"/>
    <w:rsid w:val="00C4509D"/>
    <w:rsid w:val="00C629E7"/>
    <w:rsid w:val="00CD283E"/>
    <w:rsid w:val="00F40484"/>
    <w:rsid w:val="00F77B07"/>
    <w:rsid w:val="00FB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34ED7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rsid w:val="005A69D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465156D7</Template>
  <TotalTime>0</TotalTime>
  <Pages>1</Pages>
  <Words>55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       O b e c   L i p t o v s k á   L ú ž n a</vt:lpstr>
    </vt:vector>
  </TitlesOfParts>
  <Company>Obec Liptovská Lúžna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b e c   L i p t o v s k á   L ú ž n a</dc:title>
  <dc:creator>lovingerova</dc:creator>
  <cp:lastModifiedBy>Veselovská Eva</cp:lastModifiedBy>
  <cp:revision>2</cp:revision>
  <cp:lastPrinted>2015-10-07T09:34:00Z</cp:lastPrinted>
  <dcterms:created xsi:type="dcterms:W3CDTF">2019-12-04T10:57:00Z</dcterms:created>
  <dcterms:modified xsi:type="dcterms:W3CDTF">2019-12-04T10:57:00Z</dcterms:modified>
</cp:coreProperties>
</file>